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6DF" w:rsidRDefault="003A16DF" w:rsidP="00B5386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HATÁROZATI JAVASLAT</w:t>
      </w:r>
    </w:p>
    <w:p w:rsidR="003A16DF" w:rsidRDefault="003A16DF" w:rsidP="00B5386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A16DF" w:rsidRDefault="003A16DF" w:rsidP="00B5386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53860">
        <w:rPr>
          <w:rFonts w:ascii="Times New Roman" w:hAnsi="Times New Roman"/>
          <w:b/>
          <w:sz w:val="24"/>
          <w:szCs w:val="24"/>
        </w:rPr>
        <w:t xml:space="preserve">........../2021.(..........) </w:t>
      </w:r>
      <w:r>
        <w:rPr>
          <w:rFonts w:ascii="Times New Roman" w:hAnsi="Times New Roman"/>
          <w:b/>
          <w:sz w:val="24"/>
          <w:szCs w:val="24"/>
        </w:rPr>
        <w:t xml:space="preserve">számú </w:t>
      </w:r>
      <w:r w:rsidRPr="00B53860">
        <w:rPr>
          <w:rFonts w:ascii="Times New Roman" w:hAnsi="Times New Roman"/>
          <w:b/>
          <w:sz w:val="24"/>
          <w:szCs w:val="24"/>
        </w:rPr>
        <w:t>Képviselő-testületi határozat</w:t>
      </w:r>
    </w:p>
    <w:p w:rsidR="003A16DF" w:rsidRPr="00B53860" w:rsidRDefault="003A16DF" w:rsidP="00B5386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A16DF" w:rsidRPr="00B53860" w:rsidRDefault="003A16DF" w:rsidP="00B5386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53860">
        <w:rPr>
          <w:rFonts w:ascii="Times New Roman" w:hAnsi="Times New Roman"/>
          <w:b/>
          <w:sz w:val="24"/>
          <w:szCs w:val="24"/>
        </w:rPr>
        <w:t>Káld Község Településrendezési eszközeinek módosítása -</w:t>
      </w:r>
    </w:p>
    <w:p w:rsidR="003A16DF" w:rsidRPr="00B53860" w:rsidRDefault="003A16DF" w:rsidP="00B5386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53860">
        <w:rPr>
          <w:rFonts w:ascii="Times New Roman" w:hAnsi="Times New Roman"/>
          <w:b/>
          <w:sz w:val="24"/>
          <w:szCs w:val="24"/>
        </w:rPr>
        <w:t>hrsz.: 0511 ("Hidegkút") és hrsz.: 0505/6 területek módosítása</w:t>
      </w:r>
    </w:p>
    <w:p w:rsidR="003A16DF" w:rsidRPr="00B53860" w:rsidRDefault="003A16DF" w:rsidP="00B5386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3A16DF" w:rsidRPr="00B53860" w:rsidRDefault="003A16DF" w:rsidP="00B5386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3A16DF" w:rsidRPr="00B53860" w:rsidRDefault="003A16DF" w:rsidP="00B5386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3860">
        <w:rPr>
          <w:rFonts w:ascii="Times New Roman" w:hAnsi="Times New Roman"/>
          <w:sz w:val="24"/>
          <w:szCs w:val="24"/>
        </w:rPr>
        <w:t>Káld Község Önkormányzatának Képviselő-testülete - az Állami Főépítész záró szakmai véleményének megismerése után - Káld Község Településszerkezeti tervének módosítását az alábbi tartalommal elfogadja:</w:t>
      </w:r>
    </w:p>
    <w:p w:rsidR="003A16DF" w:rsidRDefault="003A16DF" w:rsidP="00174C3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A16DF" w:rsidRPr="00B53860" w:rsidRDefault="003A16DF" w:rsidP="00174C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3860">
        <w:rPr>
          <w:rFonts w:ascii="Times New Roman" w:hAnsi="Times New Roman"/>
          <w:sz w:val="24"/>
          <w:szCs w:val="24"/>
        </w:rPr>
        <w:t>0511 hrsz. terület módosítása:</w:t>
      </w:r>
    </w:p>
    <w:p w:rsidR="003A16DF" w:rsidRDefault="003A16DF" w:rsidP="00174C39">
      <w:pPr>
        <w:spacing w:after="0" w:line="259" w:lineRule="auto"/>
        <w:ind w:right="58"/>
        <w:rPr>
          <w:rFonts w:ascii="Arial" w:hAnsi="Arial" w:cs="Arial"/>
          <w:sz w:val="24"/>
          <w:szCs w:val="24"/>
        </w:rPr>
      </w:pPr>
      <w:r w:rsidRPr="00E6261B">
        <w:rPr>
          <w:rFonts w:ascii="Arial" w:hAnsi="Arial" w:cs="Arial"/>
          <w:noProof/>
          <w:sz w:val="24"/>
          <w:szCs w:val="24"/>
          <w:lang w:eastAsia="hu-H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4" o:spid="_x0000_i1025" type="#_x0000_t75" style="width:336pt;height:237pt;visibility:visible">
            <v:imagedata r:id="rId5" o:title=""/>
          </v:shape>
        </w:pict>
      </w:r>
    </w:p>
    <w:p w:rsidR="003A16DF" w:rsidRDefault="003A16DF" w:rsidP="00174C39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3A16DF" w:rsidRDefault="003A16DF" w:rsidP="00174C39">
      <w:pPr>
        <w:spacing w:after="0" w:line="259" w:lineRule="auto"/>
        <w:ind w:left="-284" w:right="58"/>
        <w:jc w:val="both"/>
        <w:rPr>
          <w:rFonts w:ascii="Arial" w:hAnsi="Arial" w:cs="Arial"/>
          <w:sz w:val="24"/>
          <w:szCs w:val="24"/>
        </w:rPr>
      </w:pPr>
    </w:p>
    <w:p w:rsidR="003A16DF" w:rsidRPr="00B53860" w:rsidRDefault="003A16DF" w:rsidP="00174C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3860">
        <w:rPr>
          <w:rFonts w:ascii="Times New Roman" w:hAnsi="Times New Roman"/>
          <w:sz w:val="24"/>
          <w:szCs w:val="24"/>
        </w:rPr>
        <w:t>0505/6 hrsz. terület módosítása:</w:t>
      </w:r>
    </w:p>
    <w:p w:rsidR="003A16DF" w:rsidRDefault="003A16DF" w:rsidP="00174C39">
      <w:pPr>
        <w:spacing w:after="0" w:line="259" w:lineRule="auto"/>
        <w:ind w:right="58"/>
        <w:rPr>
          <w:rFonts w:ascii="Arial" w:hAnsi="Arial" w:cs="Arial"/>
          <w:sz w:val="24"/>
          <w:szCs w:val="24"/>
        </w:rPr>
      </w:pPr>
      <w:r w:rsidRPr="00E6261B">
        <w:rPr>
          <w:rFonts w:ascii="Arial" w:hAnsi="Arial" w:cs="Arial"/>
          <w:noProof/>
          <w:sz w:val="24"/>
          <w:szCs w:val="24"/>
          <w:lang w:eastAsia="hu-HU"/>
        </w:rPr>
        <w:pict>
          <v:shape id="_x0000_i1026" type="#_x0000_t75" style="width:333pt;height:237pt;visibility:visible">
            <v:imagedata r:id="rId6" o:title=""/>
          </v:shape>
        </w:pict>
      </w:r>
    </w:p>
    <w:sectPr w:rsidR="003A16DF" w:rsidSect="00B53860">
      <w:pgSz w:w="11906" w:h="16838"/>
      <w:pgMar w:top="107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860F9D"/>
    <w:multiLevelType w:val="hybridMultilevel"/>
    <w:tmpl w:val="F65A7136"/>
    <w:lvl w:ilvl="0" w:tplc="29C0F5A2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4C39"/>
    <w:rsid w:val="00174C39"/>
    <w:rsid w:val="002C4631"/>
    <w:rsid w:val="002D25F7"/>
    <w:rsid w:val="00315EE2"/>
    <w:rsid w:val="003A16DF"/>
    <w:rsid w:val="00505B34"/>
    <w:rsid w:val="007D0307"/>
    <w:rsid w:val="00807D7B"/>
    <w:rsid w:val="00B53860"/>
    <w:rsid w:val="00D15638"/>
    <w:rsid w:val="00E12450"/>
    <w:rsid w:val="00E6261B"/>
    <w:rsid w:val="00F6749D"/>
    <w:rsid w:val="00FD0A19"/>
    <w:rsid w:val="00FD61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C3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01sz-n">
    <w:name w:val="001 sz-n"/>
    <w:basedOn w:val="Normal"/>
    <w:link w:val="001sz-nChar"/>
    <w:uiPriority w:val="99"/>
    <w:rsid w:val="00174C39"/>
    <w:pPr>
      <w:ind w:firstLine="284"/>
      <w:jc w:val="both"/>
    </w:pPr>
    <w:rPr>
      <w:rFonts w:ascii="Garamond" w:hAnsi="Garamond"/>
      <w:sz w:val="20"/>
      <w:szCs w:val="20"/>
      <w:lang w:eastAsia="hu-HU"/>
    </w:rPr>
  </w:style>
  <w:style w:type="character" w:customStyle="1" w:styleId="001sz-nChar">
    <w:name w:val="001 sz-n Char"/>
    <w:link w:val="001sz-n"/>
    <w:uiPriority w:val="99"/>
    <w:locked/>
    <w:rsid w:val="00174C39"/>
    <w:rPr>
      <w:rFonts w:ascii="Garamond" w:hAnsi="Garamond"/>
      <w:sz w:val="20"/>
    </w:rPr>
  </w:style>
  <w:style w:type="paragraph" w:customStyle="1" w:styleId="93c-fa11">
    <w:name w:val="93 c-fa11"/>
    <w:basedOn w:val="Normal"/>
    <w:link w:val="93c-fa11Char"/>
    <w:uiPriority w:val="99"/>
    <w:rsid w:val="00174C39"/>
    <w:pPr>
      <w:pBdr>
        <w:bottom w:val="single" w:sz="4" w:space="1" w:color="auto"/>
      </w:pBdr>
      <w:spacing w:after="0" w:line="240" w:lineRule="auto"/>
      <w:ind w:right="-145" w:firstLine="284"/>
      <w:outlineLvl w:val="0"/>
    </w:pPr>
    <w:rPr>
      <w:rFonts w:ascii="Garamond" w:hAnsi="Garamond"/>
      <w:b/>
      <w:caps/>
      <w:sz w:val="20"/>
      <w:szCs w:val="20"/>
      <w:lang w:eastAsia="hu-HU"/>
    </w:rPr>
  </w:style>
  <w:style w:type="character" w:customStyle="1" w:styleId="93c-fa11Char">
    <w:name w:val="93 c-fa11 Char"/>
    <w:link w:val="93c-fa11"/>
    <w:uiPriority w:val="99"/>
    <w:locked/>
    <w:rsid w:val="00174C39"/>
    <w:rPr>
      <w:rFonts w:ascii="Garamond" w:hAnsi="Garamond"/>
      <w:b/>
      <w:caps/>
      <w:lang w:eastAsia="hu-HU"/>
    </w:rPr>
  </w:style>
  <w:style w:type="paragraph" w:styleId="BalloonText">
    <w:name w:val="Balloon Text"/>
    <w:basedOn w:val="Normal"/>
    <w:link w:val="BalloonTextChar"/>
    <w:uiPriority w:val="99"/>
    <w:semiHidden/>
    <w:rsid w:val="00174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74C3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174C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60</Words>
  <Characters>421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HATÁROZATI JAVASLAT</dc:title>
  <dc:subject/>
  <dc:creator>Taxi</dc:creator>
  <cp:keywords/>
  <dc:description/>
  <cp:lastModifiedBy>PH</cp:lastModifiedBy>
  <cp:revision>2</cp:revision>
  <dcterms:created xsi:type="dcterms:W3CDTF">2021-08-05T09:53:00Z</dcterms:created>
  <dcterms:modified xsi:type="dcterms:W3CDTF">2021-08-05T09:53:00Z</dcterms:modified>
</cp:coreProperties>
</file>