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F21" w:rsidRDefault="00420F21" w:rsidP="0055174A">
      <w:pPr>
        <w:jc w:val="both"/>
      </w:pPr>
      <w:r>
        <w:t>Káld</w:t>
      </w:r>
      <w:bookmarkStart w:id="0" w:name="_GoBack"/>
      <w:bookmarkEnd w:id="0"/>
      <w:r>
        <w:t xml:space="preserve"> Község Önkéntes Tűzoltó Egyesület</w:t>
      </w:r>
    </w:p>
    <w:p w:rsidR="00420F21" w:rsidRDefault="00420F21" w:rsidP="0055174A">
      <w:pPr>
        <w:jc w:val="both"/>
      </w:pPr>
      <w:r>
        <w:t>Az egyesület 1992-ben alakult újjá, az egyesület elődjét 1881-ben hozták létre a káldi önkéntes tűzoltók. Az egyesületnek jelenleg 18 tagja van, elnök, parancsnok, titkár és önkéntesek alkotják. A tagok közül két fő hivatásos tűzoltó, 16 fő önkéntes, 1 fő nő, 17 fő férfi.</w:t>
      </w:r>
    </w:p>
    <w:p w:rsidR="00420F21" w:rsidRDefault="00420F21" w:rsidP="0055174A">
      <w:pPr>
        <w:jc w:val="both"/>
      </w:pPr>
      <w:r>
        <w:t>Eszközök: két éve az OKF pályázatán támogatást nyertek a tűzoltó szertár felújítására, ebből a pénzből kicserélték a kaput és a tetőhéjazatot, belső munkákat végeztek az épületben, bevezették a vezetékes ivóvizet. Az épületben fűtés nincs, a gáz bevezetésére terv készült.</w:t>
      </w:r>
    </w:p>
    <w:p w:rsidR="00420F21" w:rsidRDefault="00420F21" w:rsidP="0055174A">
      <w:pPr>
        <w:jc w:val="both"/>
      </w:pPr>
      <w:r>
        <w:t xml:space="preserve">Tervezett eszközbeszerzés: </w:t>
      </w:r>
      <w:smartTag w:uri="urn:schemas-microsoft-com:office:smarttags" w:element="metricconverter">
        <w:smartTagPr>
          <w:attr w:name="ProductID" w:val="1 m3"/>
        </w:smartTagPr>
        <w:r>
          <w:t>1 m</w:t>
        </w:r>
        <w:r>
          <w:rPr>
            <w:vertAlign w:val="superscript"/>
          </w:rPr>
          <w:t>3</w:t>
        </w:r>
      </w:smartTag>
      <w:r>
        <w:t xml:space="preserve"> oltóvíz szállítására alkalmas jármű beszerzését tervezik a közeljövőben, mivel úgy látják, hogy erre lenne leginkább szükség. Az elmúlt években lakástűz és erdőtűz oltásánál segédkeztek az állami tűzoltóságnak.</w:t>
      </w:r>
    </w:p>
    <w:p w:rsidR="00420F21" w:rsidRDefault="00420F21" w:rsidP="0055174A">
      <w:pPr>
        <w:jc w:val="both"/>
      </w:pPr>
      <w:r>
        <w:t>Hagyományőrzés: az egyesületnek van zászlaja, minden évben május 4-e körül megünneplik Szent Flórián ünnepét, közösen részt vesznek a szentmisén a káldi templomban. A levéltárban megkerestették az egyesület elődszervezetére vonatkozó adatokat, ezek feldolgozása folyamatban van. A régi időkből egyenruha nincs, de tervezik egy szép tűzoltó egyenruha készítését minden tagjuk számára.</w:t>
      </w:r>
    </w:p>
    <w:p w:rsidR="00420F21" w:rsidRDefault="00420F21" w:rsidP="0055174A">
      <w:pPr>
        <w:jc w:val="both"/>
      </w:pPr>
      <w:r>
        <w:t>Települési egyéb feladatok: a község önkormányzatnak segítettek a települési vízelvezető árkok tisztításában, a közterületek, zöldfelületek karbantartásában, bozótirtásban, temetőgondozásban.</w:t>
      </w:r>
    </w:p>
    <w:p w:rsidR="00420F21" w:rsidRDefault="00420F21" w:rsidP="0055174A">
      <w:pPr>
        <w:jc w:val="both"/>
      </w:pPr>
      <w:r>
        <w:t>Társadalmi kapcsolatok: az egyesület működéséről rendszeresen tájékoztatást adnak a Tűzoltószövetségnek, adatokat, információkat szolgáltatnak, képeket küldenek az eseményekről, a szövetség az internetes felületen ezeket közzé teszi az OKF honlapján.</w:t>
      </w:r>
    </w:p>
    <w:p w:rsidR="00420F21" w:rsidRDefault="00420F21" w:rsidP="0055174A">
      <w:pPr>
        <w:jc w:val="both"/>
      </w:pPr>
      <w:r>
        <w:t>Ruházat: régi ruha nincs, beavatkozó ruhákat külföldről kaptak, védőfelszerelésekkel rendelkeznek. Kapcsolatépítést folytatnak Csíkszentimre településsel, de felvetődött egy nyugat-európai településsel is a testvértelepülési kapcsolatfelvétel gondolata az önkormányzatnál, amiben az egyesület is aktív szerepet vállalna.</w:t>
      </w:r>
    </w:p>
    <w:p w:rsidR="00420F21" w:rsidRDefault="00420F21" w:rsidP="0055174A">
      <w:pPr>
        <w:jc w:val="both"/>
      </w:pPr>
      <w:r>
        <w:t>A község önkormányzatával nagyon konstruktív az egyesület kapcsolata, ezért a további gyümölcsöző együttműködésre mindkét fél számít. A közterületek karbantartásához tolólapot, ágaprítót, sószórót, mulcsozót szeretnének beszerezni, hogy a gépekkel hatékonyabban tudjanak segíteni. Az önkormányzat és az ÖTE együttműködését írásba foglalt megállapodással is szeretnék keretbe foglalni.</w:t>
      </w:r>
    </w:p>
    <w:p w:rsidR="00420F21" w:rsidRDefault="00420F21" w:rsidP="0055174A">
      <w:pPr>
        <w:jc w:val="both"/>
      </w:pPr>
    </w:p>
    <w:p w:rsidR="00420F21" w:rsidRPr="00455E59" w:rsidRDefault="00420F21"/>
    <w:sectPr w:rsidR="00420F21" w:rsidRPr="00455E59" w:rsidSect="00A662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5E59"/>
    <w:rsid w:val="00420F21"/>
    <w:rsid w:val="00455E59"/>
    <w:rsid w:val="00531DA5"/>
    <w:rsid w:val="0055174A"/>
    <w:rsid w:val="006254D2"/>
    <w:rsid w:val="007A3246"/>
    <w:rsid w:val="00A66217"/>
    <w:rsid w:val="00E2119D"/>
    <w:rsid w:val="00E5060F"/>
    <w:rsid w:val="00FA6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217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299</Words>
  <Characters>2064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Káld Község Önkéntes Tűzoltó Egyesület</dc:title>
  <dc:subject/>
  <dc:creator>Varga Dezső</dc:creator>
  <cp:keywords/>
  <dc:description/>
  <cp:lastModifiedBy>PH</cp:lastModifiedBy>
  <cp:revision>3</cp:revision>
  <dcterms:created xsi:type="dcterms:W3CDTF">2020-09-25T07:18:00Z</dcterms:created>
  <dcterms:modified xsi:type="dcterms:W3CDTF">2020-09-25T07:19:00Z</dcterms:modified>
</cp:coreProperties>
</file>